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05C3" w:rsidRPr="004B53FA" w:rsidRDefault="00BF05C3" w:rsidP="004B53FA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67.75pt;height:800.25pt">
            <v:imagedata r:id="rId4" o:title=""/>
          </v:shape>
        </w:pict>
      </w:r>
      <w:r>
        <w:pict>
          <v:shape id="_x0000_i1026" type="#_x0000_t75" style="width:567.75pt;height:801pt">
            <v:imagedata r:id="rId5" o:title=""/>
          </v:shape>
        </w:pict>
      </w:r>
      <w:r>
        <w:pict>
          <v:shape id="_x0000_i1027" type="#_x0000_t75" style="width:567.75pt;height:802.5pt">
            <v:imagedata r:id="rId6" o:title=""/>
          </v:shape>
        </w:pict>
      </w:r>
      <w:r>
        <w:pict>
          <v:shape id="_x0000_i1028" type="#_x0000_t75" style="width:567.75pt;height:801.75pt">
            <v:imagedata r:id="rId7" o:title=""/>
          </v:shape>
        </w:pict>
      </w:r>
    </w:p>
    <w:sectPr w:rsidR="00BF05C3" w:rsidRPr="004B53FA" w:rsidSect="004B53FA">
      <w:pgSz w:w="11906" w:h="16838"/>
      <w:pgMar w:top="244" w:right="244" w:bottom="244" w:left="24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embedSystemFonts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5EFD"/>
    <w:rsid w:val="00017BEC"/>
    <w:rsid w:val="00160A3E"/>
    <w:rsid w:val="00202D77"/>
    <w:rsid w:val="002B5EFD"/>
    <w:rsid w:val="003F2136"/>
    <w:rsid w:val="004B53FA"/>
    <w:rsid w:val="0074384A"/>
    <w:rsid w:val="007E4192"/>
    <w:rsid w:val="00BF05C3"/>
    <w:rsid w:val="00C22A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0</Words>
  <Characters>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Uvv08429</cp:lastModifiedBy>
  <cp:revision>6</cp:revision>
  <dcterms:created xsi:type="dcterms:W3CDTF">2009-12-15T06:53:00Z</dcterms:created>
  <dcterms:modified xsi:type="dcterms:W3CDTF">2009-12-21T05:35:00Z</dcterms:modified>
</cp:coreProperties>
</file>